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3D73A5" w:rsidRPr="003E0C8B" w:rsidRDefault="003D73A5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3D73A5" w:rsidRPr="003E0C8B" w:rsidRDefault="003D73A5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3D73A5" w:rsidRPr="003E0C8B" w:rsidRDefault="003D73A5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3D73A5" w:rsidRPr="003E0C8B" w:rsidRDefault="003D73A5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3D73A5" w:rsidRDefault="003D73A5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group id="Group 7" o:spid="_x0000_s1026" style="position:absolute;left:0;text-align:left;margin-left:0;margin-top:-2.4pt;width:480.75pt;height:59.8pt;z-index:251647488" coordsize="61055,7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">
                <v:group id="Group 5" o:spid="_x0000_s1027" style="position:absolute;width:61055;height:7594" coordsize="61055,7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;width:14573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iY0q+AAAA2gAAAA8AAABkcnMvZG93bnJldi54bWxET82KwjAQvgv7DmEWvGmqhyJdo4jLoogi&#10;1n2AoZltyjaT2sRa394Igqfh4/ud+bK3teio9ZVjBZNxAoK4cLriUsHv+Wc0A+EDssbaMSm4k4fl&#10;4mMwx0y7G5+oy0MpYgj7DBWYEJpMSl8YsujHriGO3J9rLYYI21LqFm8x3NZymiSptFhxbDDY0NpQ&#10;8Z9frQJPXb1LiuBNfrkcv0+TdL85pEoNP/vVF4hAfXiLX+6tjvPh+crzysU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IiY0q+AAAA2gAAAA8AAAAAAAAAAAAAAAAAnwIAAGRy&#10;cy9kb3ducmV2LnhtbFBLBQYAAAAABAAEAPcAAACKAwAAAAA=&#10;">
                    <v:imagedata r:id="rId13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6002;width:422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14:paraId="0C09E055" w14:textId="50DD28AB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;top:1879;width:46196;height:57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mN+MYA&#10;AADaAAAADwAAAGRycy9kb3ducmV2LnhtbESPQWvCQBSE74X+h+UVepG6MUopqauIYhEUS9MeenzN&#10;viZps2/D7hqjv74rCD0OM/MNM533phEdOV9bVjAaJiCIC6trLhV8vK8fnkD4gKyxsUwKTuRhPru9&#10;mWKm7ZHfqMtDKSKEfYYKqhDaTEpfVGTQD21LHL1v6wyGKF0ptcNjhJtGpknyKA3WHBcqbGlZUfGb&#10;H4yC86vb2TTdvYy+Psd1F1aDn/12r9T9Xb94BhGoD//ha3ujFUzgciXeAD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mN+MYAAADaAAAADwAAAAAAAAAAAAAAAACYAgAAZHJz&#10;L2Rvd25yZXYueG1sUEsFBgAAAAAEAAQA9QAAAIsDAAAAAA==&#10;" filled="f" stroked="f">
                    <v:textbox>
                      <w:txbxContent>
                        <w:p w14:paraId="21C76A50" w14:textId="1FBA8DEB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3E0C8B" w:rsidRDefault="003E0C8B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,7162" to="60579,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F2D434B">
                <wp:simplePos x="0" y="0"/>
                <wp:positionH relativeFrom="column">
                  <wp:posOffset>342900</wp:posOffset>
                </wp:positionH>
                <wp:positionV relativeFrom="paragraph">
                  <wp:posOffset>291465</wp:posOffset>
                </wp:positionV>
                <wp:extent cx="5749290" cy="201739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9290" cy="2017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4EB019B" w14:textId="77777777" w:rsidR="003D73A5" w:rsidRPr="00227729" w:rsidRDefault="003D73A5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0F228AC4" w14:textId="1885ED68" w:rsidR="003D73A5" w:rsidRDefault="003D73A5" w:rsidP="008A4E6C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 w:rsidRP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QUẢN LÝ LỚP HỌC PHẦ</w:t>
                            </w: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 xml:space="preserve">N </w:t>
                            </w:r>
                            <w:r w:rsidRP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  <w:p w14:paraId="56A980CE" w14:textId="253A097B" w:rsidR="003D73A5" w:rsidRPr="00267339" w:rsidRDefault="003D73A5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 w:rsidRP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 xml:space="preserve">ĐĂNG KÝ HỌC PHẦN </w:t>
                            </w: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– NIÊN CHẾ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27pt;margin-top:22.95pt;width:452.7pt;height:158.85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" filled="f" stroked="f">
                <v:textbox style="mso-fit-shape-to-text:t">
                  <w:txbxContent>
                    <w:p w14:paraId="54EB019B" w14:textId="77777777" w:rsidR="00DB380E" w:rsidRPr="00227729" w:rsidRDefault="00DB380E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0F228AC4" w14:textId="1885ED68" w:rsidR="00267339" w:rsidRDefault="00C15973" w:rsidP="008A7AD1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 w:rsidRP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QUẢN LÝ LỚP HỌC PHẦ</w:t>
                      </w:r>
                      <w:r w:rsid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N </w:t>
                      </w:r>
                      <w:r w:rsidRP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 </w:t>
                      </w:r>
                    </w:p>
                    <w:p w14:paraId="56A980CE" w14:textId="253A097B" w:rsidR="00DB380E" w:rsidRPr="00267339" w:rsidRDefault="00C15973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 w:rsidRP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ĐĂNG KÝ HỌC PHẦN </w:t>
                      </w:r>
                      <w:r w:rsidR="00303FD8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–</w:t>
                      </w:r>
                      <w:r w:rsid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 </w:t>
                      </w:r>
                      <w:r w:rsidR="00303FD8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NIÊN CHẾ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5651E9DB" w:rsidR="00517ECC" w:rsidRDefault="00C15973" w:rsidP="003E0C8B">
      <w:r>
        <w:rPr>
          <w:noProof/>
        </w:rPr>
        <w:drawing>
          <wp:anchor distT="0" distB="0" distL="114300" distR="114300" simplePos="0" relativeHeight="251686400" behindDoc="0" locked="0" layoutInCell="1" allowOverlap="1" wp14:anchorId="61539E3E" wp14:editId="3CEF8589">
            <wp:simplePos x="0" y="0"/>
            <wp:positionH relativeFrom="column">
              <wp:posOffset>1042035</wp:posOffset>
            </wp:positionH>
            <wp:positionV relativeFrom="paragraph">
              <wp:posOffset>1905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2B220C8" w14:textId="1129B8C0" w:rsidR="00C15973" w:rsidRDefault="00C15973" w:rsidP="00E450B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QUẢN LÝ LỚP HỌC PHẦN</w:t>
      </w:r>
      <w:r w:rsidR="00E450BB">
        <w:rPr>
          <w:rFonts w:ascii="Cambria" w:hAnsi="Cambria"/>
          <w:b/>
          <w:color w:val="002060"/>
          <w:sz w:val="30"/>
          <w:szCs w:val="30"/>
        </w:rPr>
        <w:t xml:space="preserve"> – </w:t>
      </w:r>
      <w:r w:rsidR="00303FD8">
        <w:rPr>
          <w:rFonts w:ascii="Cambria" w:hAnsi="Cambria"/>
          <w:b/>
          <w:color w:val="002060"/>
          <w:sz w:val="30"/>
          <w:szCs w:val="30"/>
        </w:rPr>
        <w:t>NIÊN CHẾ</w:t>
      </w:r>
    </w:p>
    <w:p w14:paraId="422D5BFA" w14:textId="77777777" w:rsidR="002B5A1B" w:rsidRDefault="002B5A1B" w:rsidP="00E450BB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3E8A68E2" w14:textId="05677CE1" w:rsidR="00303FD8" w:rsidRDefault="00303FD8" w:rsidP="003E0C8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303FD8">
        <w:rPr>
          <w:rFonts w:ascii="Cambria" w:hAnsi="Cambria"/>
          <w:b/>
          <w:color w:val="002060"/>
          <w:sz w:val="26"/>
          <w:szCs w:val="26"/>
        </w:rPr>
        <w:t>: Lập kế hoạch đào tạ</w:t>
      </w:r>
      <w:r w:rsidR="001B7E8E">
        <w:rPr>
          <w:rFonts w:ascii="Cambria" w:hAnsi="Cambria"/>
          <w:b/>
          <w:color w:val="002060"/>
          <w:sz w:val="26"/>
          <w:szCs w:val="26"/>
        </w:rPr>
        <w:t>o</w:t>
      </w:r>
    </w:p>
    <w:p w14:paraId="1C11E3C6" w14:textId="2894F985" w:rsidR="00303FD8" w:rsidRDefault="00303FD8" w:rsidP="003E0C8B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5A3C52">
        <w:rPr>
          <w:rFonts w:ascii="Cambria" w:hAnsi="Cambria"/>
          <w:b/>
          <w:i/>
          <w:color w:val="C00000"/>
          <w:sz w:val="26"/>
          <w:szCs w:val="26"/>
        </w:rPr>
        <w:t>Quản lý đào tạo</w:t>
      </w:r>
      <w:r w:rsidR="005A3C52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5A3C52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5A3C52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5A3C52">
        <w:rPr>
          <w:rFonts w:ascii="Cambria" w:hAnsi="Cambria"/>
          <w:b/>
          <w:i/>
          <w:color w:val="C00000"/>
          <w:sz w:val="26"/>
          <w:szCs w:val="26"/>
        </w:rPr>
        <w:t>Tiến độ đào tạo</w:t>
      </w:r>
      <w:r w:rsidR="005A3C52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5A3C52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5A3C52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5A3C52">
        <w:rPr>
          <w:rFonts w:ascii="Cambria" w:hAnsi="Cambria"/>
          <w:b/>
          <w:i/>
          <w:color w:val="C00000"/>
          <w:sz w:val="26"/>
          <w:szCs w:val="26"/>
        </w:rPr>
        <w:t>Kế hoạch đào tạo – Niên chế</w:t>
      </w:r>
    </w:p>
    <w:p w14:paraId="76352A92" w14:textId="055BE1A0" w:rsidR="005A3C52" w:rsidRDefault="005A3C52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30EB5F5D" wp14:editId="766C1B12">
            <wp:extent cx="5943600" cy="29413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3E4AB" w14:textId="055BE1A0" w:rsidR="008A4E6C" w:rsidRDefault="005A3C52" w:rsidP="005A3C5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Thêm kế hoạch đào tạo mới</w:t>
      </w:r>
    </w:p>
    <w:p w14:paraId="427D53FD" w14:textId="3AB21520" w:rsidR="005A3C52" w:rsidRDefault="005A3C52" w:rsidP="005A3C5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CE1311C" wp14:editId="68E8F2AF">
            <wp:extent cx="5943600" cy="29368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62B15" w14:textId="54181E18" w:rsidR="005A3C52" w:rsidRDefault="005A3C52" w:rsidP="005A3C5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Tạo kế hoạch đào tạo mới</w:t>
      </w:r>
    </w:p>
    <w:p w14:paraId="3EF431C1" w14:textId="77777777" w:rsidR="001B7E8E" w:rsidRDefault="001B7E8E" w:rsidP="005A3C52">
      <w:pPr>
        <w:jc w:val="center"/>
        <w:rPr>
          <w:rFonts w:ascii="Cambria" w:hAnsi="Cambria"/>
          <w:b/>
          <w:color w:val="002060"/>
          <w:sz w:val="26"/>
          <w:szCs w:val="26"/>
        </w:rPr>
      </w:pPr>
    </w:p>
    <w:p w14:paraId="1C10E0DC" w14:textId="71A5EAC2" w:rsidR="00303FD8" w:rsidRDefault="00303FD8" w:rsidP="003E0C8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Bước 2</w:t>
      </w:r>
      <w:r>
        <w:rPr>
          <w:rFonts w:ascii="Cambria" w:hAnsi="Cambria"/>
          <w:b/>
          <w:color w:val="002060"/>
          <w:sz w:val="26"/>
          <w:szCs w:val="26"/>
        </w:rPr>
        <w:t>: Phân môn họ</w:t>
      </w:r>
      <w:r w:rsidR="001B7E8E">
        <w:rPr>
          <w:rFonts w:ascii="Cambria" w:hAnsi="Cambria"/>
          <w:b/>
          <w:color w:val="002060"/>
          <w:sz w:val="26"/>
          <w:szCs w:val="26"/>
        </w:rPr>
        <w:t>c</w:t>
      </w:r>
    </w:p>
    <w:p w14:paraId="1DC2C9D3" w14:textId="29568EB3" w:rsidR="00303FD8" w:rsidRDefault="004617F1" w:rsidP="003E0C8B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đào tạo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Chương trình khung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Phân môn cho lớp học</w:t>
      </w:r>
    </w:p>
    <w:p w14:paraId="78AD4363" w14:textId="7C870201" w:rsidR="004617F1" w:rsidRDefault="00077E31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264DED7" wp14:editId="6536A296">
            <wp:extent cx="5943600" cy="2932430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568F6" w14:textId="6EED101B" w:rsidR="00303FD8" w:rsidRPr="00303FD8" w:rsidRDefault="00303FD8" w:rsidP="003E0C8B">
      <w:pPr>
        <w:rPr>
          <w:rFonts w:ascii="Cambria" w:hAnsi="Cambria"/>
          <w:i/>
          <w:color w:val="002060"/>
          <w:sz w:val="26"/>
          <w:szCs w:val="26"/>
        </w:rPr>
      </w:pPr>
      <w:r w:rsidRPr="00303FD8">
        <w:rPr>
          <w:rFonts w:ascii="Cambria" w:hAnsi="Cambria"/>
          <w:b/>
          <w:i/>
          <w:color w:val="002060"/>
          <w:sz w:val="26"/>
          <w:szCs w:val="26"/>
          <w:u w:val="single"/>
        </w:rPr>
        <w:t>Ghi chú</w:t>
      </w:r>
      <w:r w:rsidRPr="00303FD8">
        <w:rPr>
          <w:rFonts w:ascii="Cambria" w:hAnsi="Cambria"/>
          <w:i/>
          <w:color w:val="002060"/>
          <w:sz w:val="26"/>
          <w:szCs w:val="26"/>
        </w:rPr>
        <w:t>: để bổ sung, xoá môn học sau khi đã phân môn ta làm như sau:</w:t>
      </w:r>
    </w:p>
    <w:p w14:paraId="178FD5B8" w14:textId="359F8B68" w:rsidR="00303FD8" w:rsidRDefault="00303FD8" w:rsidP="00D01D63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 w:rsidR="00077E31"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077E31">
        <w:rPr>
          <w:rFonts w:ascii="Cambria" w:hAnsi="Cambria"/>
          <w:b/>
          <w:i/>
          <w:color w:val="C00000"/>
          <w:sz w:val="26"/>
          <w:szCs w:val="26"/>
        </w:rPr>
        <w:t>Quản lý đào tạo</w:t>
      </w:r>
      <w:r w:rsidR="00077E31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77E31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77E31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77E31">
        <w:rPr>
          <w:rFonts w:ascii="Cambria" w:hAnsi="Cambria"/>
          <w:b/>
          <w:i/>
          <w:color w:val="C00000"/>
          <w:sz w:val="26"/>
          <w:szCs w:val="26"/>
        </w:rPr>
        <w:t>Chương trình khung</w:t>
      </w:r>
      <w:r w:rsidR="00077E31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77E31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77E31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77E31">
        <w:rPr>
          <w:rFonts w:ascii="Cambria" w:hAnsi="Cambria"/>
          <w:b/>
          <w:i/>
          <w:color w:val="C00000"/>
          <w:sz w:val="26"/>
          <w:szCs w:val="26"/>
        </w:rPr>
        <w:t>Xem phân môn lớp học</w:t>
      </w:r>
      <w:bookmarkStart w:id="1" w:name="_GoBack"/>
      <w:bookmarkEnd w:id="1"/>
    </w:p>
    <w:p w14:paraId="0393F885" w14:textId="60CFB84B" w:rsidR="00303FD8" w:rsidRDefault="00752A7C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1BDE05B7" wp14:editId="7B346B18">
            <wp:extent cx="5943600" cy="2927985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89B36" w14:textId="68A11E83" w:rsidR="00752A7C" w:rsidRDefault="00752A7C" w:rsidP="00752A7C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Xem phân môn của lớp</w:t>
      </w:r>
    </w:p>
    <w:p w14:paraId="3B73E83C" w14:textId="7D4ABAF7" w:rsidR="00752A7C" w:rsidRDefault="00752A7C" w:rsidP="00752A7C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6F39423" wp14:editId="001CFF2C">
            <wp:extent cx="5943600" cy="2927985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A92FD" w14:textId="27B66026" w:rsidR="00752A7C" w:rsidRDefault="00752A7C" w:rsidP="00752A7C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Bổ sung môn học</w:t>
      </w:r>
    </w:p>
    <w:p w14:paraId="221518AE" w14:textId="28453884" w:rsidR="00752A7C" w:rsidRDefault="00752A7C" w:rsidP="00752A7C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0295E4D1" wp14:editId="7EACD367">
            <wp:extent cx="5943600" cy="292354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9EF4E" w14:textId="3644278E" w:rsidR="00752A7C" w:rsidRDefault="00752A7C" w:rsidP="00752A7C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Lưu môn học vừa bổ sung</w:t>
      </w:r>
    </w:p>
    <w:p w14:paraId="6FAE3CFD" w14:textId="6548E29F" w:rsidR="00752A7C" w:rsidRDefault="00752A7C" w:rsidP="00752A7C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82AD3F7" wp14:editId="277B094F">
            <wp:extent cx="5943600" cy="2932430"/>
            <wp:effectExtent l="0" t="0" r="0" b="127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5875B" w14:textId="2DBC0CBB" w:rsidR="00752A7C" w:rsidRDefault="00752A7C" w:rsidP="00752A7C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4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 w:rsidR="009C4D1F">
        <w:rPr>
          <w:rFonts w:ascii="Cambria" w:hAnsi="Cambria"/>
          <w:color w:val="002060"/>
          <w:sz w:val="26"/>
          <w:szCs w:val="26"/>
        </w:rPr>
        <w:t>Xóa môn học</w:t>
      </w:r>
    </w:p>
    <w:p w14:paraId="36E7A2EB" w14:textId="3E047AF2" w:rsidR="009C4D1F" w:rsidRDefault="009C4D1F" w:rsidP="00752A7C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4CED68DC" wp14:editId="04F5CC52">
            <wp:extent cx="5943600" cy="293687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4C250" w14:textId="784EAE9E" w:rsidR="009C4D1F" w:rsidRDefault="009C4D1F" w:rsidP="00752A7C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5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Lưu môn học vừa xóa</w:t>
      </w:r>
    </w:p>
    <w:p w14:paraId="211FEFFF" w14:textId="77777777" w:rsidR="001A42C7" w:rsidRDefault="001A42C7" w:rsidP="00752A7C">
      <w:pPr>
        <w:jc w:val="center"/>
        <w:rPr>
          <w:rFonts w:ascii="Cambria" w:hAnsi="Cambria"/>
          <w:b/>
          <w:color w:val="002060"/>
          <w:sz w:val="26"/>
          <w:szCs w:val="26"/>
        </w:rPr>
      </w:pPr>
    </w:p>
    <w:p w14:paraId="5EB1C75A" w14:textId="377BE3EE" w:rsidR="00303FD8" w:rsidRDefault="00303FD8" w:rsidP="003E0C8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Bước 3</w:t>
      </w:r>
      <w:r>
        <w:rPr>
          <w:rFonts w:ascii="Cambria" w:hAnsi="Cambria"/>
          <w:b/>
          <w:color w:val="002060"/>
          <w:sz w:val="26"/>
          <w:szCs w:val="26"/>
        </w:rPr>
        <w:t>: Đăng ký học phần tự động</w:t>
      </w:r>
    </w:p>
    <w:p w14:paraId="06D1BE3D" w14:textId="59685DF8" w:rsidR="00303FD8" w:rsidRDefault="000F7657" w:rsidP="003E0C8B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đăng ký học phần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Đăng ký học phần tự động</w:t>
      </w:r>
    </w:p>
    <w:p w14:paraId="0DC08378" w14:textId="57FBCA05" w:rsidR="000F7657" w:rsidRDefault="00DF5810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18202FF" wp14:editId="2A45CD04">
            <wp:extent cx="5943600" cy="2927985"/>
            <wp:effectExtent l="0" t="0" r="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5CCAC" w14:textId="44B784F8" w:rsidR="000F7657" w:rsidRDefault="000F7657" w:rsidP="000F765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 w:rsidR="007D76F1"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 w:rsidR="007D76F1">
        <w:rPr>
          <w:rFonts w:ascii="Cambria" w:hAnsi="Cambria"/>
          <w:color w:val="002060"/>
          <w:sz w:val="26"/>
          <w:szCs w:val="26"/>
        </w:rPr>
        <w:t>Chọn lớp để mở lớp và đăng ký học phần tự động</w:t>
      </w:r>
    </w:p>
    <w:p w14:paraId="4880046E" w14:textId="1FC6403F" w:rsidR="000F7657" w:rsidRPr="00303FD8" w:rsidRDefault="007D76F1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139B7526" wp14:editId="666F1C47">
            <wp:extent cx="5943600" cy="293243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77894" w14:textId="0C2DBC2D" w:rsidR="00DF5810" w:rsidRDefault="00DF5810" w:rsidP="00DF5810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mở lớp và đăng ký học phần tự động</w:t>
      </w:r>
    </w:p>
    <w:p w14:paraId="52D6EC5E" w14:textId="204AF748" w:rsidR="00DF5810" w:rsidRDefault="00DF5810" w:rsidP="00DF5810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6FD5A0C" wp14:editId="4852CF66">
            <wp:extent cx="5943600" cy="2927985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26410" w14:textId="454D66DC" w:rsidR="00DF5810" w:rsidRDefault="00DF5810" w:rsidP="00DF5810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Danh sách các lớp học phần đã được đăng ký</w:t>
      </w:r>
    </w:p>
    <w:p w14:paraId="5EE67E97" w14:textId="77777777" w:rsidR="00303FD8" w:rsidRDefault="00303FD8" w:rsidP="003E0C8B">
      <w:pPr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60146B33" w14:textId="3D4780C5" w:rsidR="000273DA" w:rsidRPr="00D0220E" w:rsidRDefault="000273D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 w:rsidR="00303FD8">
        <w:rPr>
          <w:rFonts w:ascii="Cambria" w:hAnsi="Cambria"/>
          <w:b/>
          <w:color w:val="002060"/>
          <w:sz w:val="26"/>
          <w:szCs w:val="26"/>
          <w:u w:val="single"/>
        </w:rPr>
        <w:t>4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C15973">
        <w:rPr>
          <w:rFonts w:ascii="Cambria" w:hAnsi="Cambria"/>
          <w:b/>
          <w:color w:val="002060"/>
          <w:sz w:val="26"/>
          <w:szCs w:val="26"/>
        </w:rPr>
        <w:t>Lập tiến độ đào tạo học kỳ</w:t>
      </w:r>
    </w:p>
    <w:p w14:paraId="5789D172" w14:textId="684AFB9C" w:rsidR="000273DA" w:rsidRPr="00D0220E" w:rsidRDefault="000273DA" w:rsidP="000273DA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17099F">
        <w:rPr>
          <w:rFonts w:ascii="Cambria" w:hAnsi="Cambria"/>
          <w:b/>
          <w:i/>
          <w:color w:val="C00000"/>
          <w:sz w:val="26"/>
          <w:szCs w:val="26"/>
        </w:rPr>
        <w:t>Thời khóa biểu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17099F">
        <w:rPr>
          <w:rFonts w:ascii="Cambria" w:hAnsi="Cambria"/>
          <w:b/>
          <w:i/>
          <w:color w:val="C00000"/>
          <w:sz w:val="26"/>
          <w:szCs w:val="26"/>
        </w:rPr>
        <w:t>Quản lý kế hoạch đào tạo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17099F">
        <w:rPr>
          <w:rFonts w:ascii="Cambria" w:hAnsi="Cambria"/>
          <w:b/>
          <w:i/>
          <w:color w:val="C00000"/>
          <w:sz w:val="26"/>
          <w:szCs w:val="26"/>
        </w:rPr>
        <w:t>Quản lý tiến độ đào tạo học kỳ</w:t>
      </w:r>
    </w:p>
    <w:p w14:paraId="6CA217BD" w14:textId="1BA19A49" w:rsidR="00E31472" w:rsidRDefault="003D73A5" w:rsidP="00E31472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18013A4E" wp14:editId="02268AA5">
            <wp:extent cx="5943600" cy="2932430"/>
            <wp:effectExtent l="0" t="0" r="0" b="127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 w:rsidR="00E31472"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 w:rsidR="00E31472">
        <w:rPr>
          <w:rFonts w:ascii="Cambria" w:hAnsi="Cambria"/>
          <w:color w:val="002060"/>
          <w:sz w:val="26"/>
          <w:szCs w:val="26"/>
        </w:rPr>
        <w:t xml:space="preserve">Thêm </w:t>
      </w:r>
      <w:r w:rsidR="0017099F">
        <w:rPr>
          <w:rFonts w:ascii="Cambria" w:hAnsi="Cambria"/>
          <w:color w:val="002060"/>
          <w:sz w:val="26"/>
          <w:szCs w:val="26"/>
        </w:rPr>
        <w:t>tiến độ đào tạo</w:t>
      </w:r>
      <w:r w:rsidR="006C36EE">
        <w:rPr>
          <w:rFonts w:ascii="Cambria" w:hAnsi="Cambria"/>
          <w:color w:val="002060"/>
          <w:sz w:val="26"/>
          <w:szCs w:val="26"/>
        </w:rPr>
        <w:t xml:space="preserve"> </w:t>
      </w:r>
      <w:r w:rsidR="0017099F">
        <w:rPr>
          <w:rFonts w:ascii="Cambria" w:hAnsi="Cambria"/>
          <w:color w:val="002060"/>
          <w:sz w:val="26"/>
          <w:szCs w:val="26"/>
        </w:rPr>
        <w:t xml:space="preserve">học kỳ </w:t>
      </w:r>
      <w:r w:rsidR="006C36EE">
        <w:rPr>
          <w:rFonts w:ascii="Cambria" w:hAnsi="Cambria"/>
          <w:color w:val="002060"/>
          <w:sz w:val="26"/>
          <w:szCs w:val="26"/>
        </w:rPr>
        <w:t>mới</w:t>
      </w:r>
    </w:p>
    <w:p w14:paraId="1E5DFD13" w14:textId="69757330" w:rsidR="00E31472" w:rsidRDefault="003D73A5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9D0DAAB" wp14:editId="7328C4FD">
            <wp:extent cx="5943600" cy="2932430"/>
            <wp:effectExtent l="0" t="0" r="0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3A474" w14:textId="72BD978D" w:rsidR="00A14344" w:rsidRDefault="00A14344" w:rsidP="00E3147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 xml:space="preserve">Tạo </w:t>
      </w:r>
      <w:r w:rsidR="0017099F">
        <w:rPr>
          <w:rFonts w:ascii="Cambria" w:hAnsi="Cambria"/>
          <w:color w:val="002060"/>
          <w:sz w:val="26"/>
          <w:szCs w:val="26"/>
        </w:rPr>
        <w:t>tiến độ đào tạo học kỳ</w:t>
      </w:r>
      <w:r w:rsidR="006C36EE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00B6F8A1" w14:textId="49CD20C6" w:rsidR="00975CAE" w:rsidRDefault="00975CAE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D6F2D26" wp14:editId="01ED6D7B">
            <wp:extent cx="5943600" cy="29413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89191" w14:textId="3E051B27" w:rsidR="00975CAE" w:rsidRDefault="00975CAE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áp dụng tiến độ đào tạo học kỳ mới</w:t>
      </w:r>
    </w:p>
    <w:p w14:paraId="0CCDBEA9" w14:textId="77777777" w:rsidR="00A14344" w:rsidRDefault="00A14344" w:rsidP="00A14344">
      <w:pPr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b/>
          <w:color w:val="002060"/>
          <w:sz w:val="26"/>
          <w:szCs w:val="26"/>
          <w:u w:val="single"/>
        </w:rPr>
        <w:t>Lưu ý:</w:t>
      </w:r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</w:p>
    <w:p w14:paraId="200A0AED" w14:textId="55E7B555" w:rsidR="002B28A2" w:rsidRDefault="002B28A2" w:rsidP="00A14344">
      <w:pPr>
        <w:pStyle w:val="ListParagraph"/>
        <w:numPr>
          <w:ilvl w:val="0"/>
          <w:numId w:val="24"/>
        </w:numPr>
        <w:rPr>
          <w:rFonts w:ascii="Cambria" w:hAnsi="Cambria"/>
          <w:i/>
          <w:color w:val="002060"/>
          <w:sz w:val="26"/>
          <w:szCs w:val="26"/>
        </w:rPr>
      </w:pPr>
      <w:r w:rsidRPr="002B28A2">
        <w:rPr>
          <w:rFonts w:ascii="Cambria" w:hAnsi="Cambria"/>
          <w:i/>
          <w:color w:val="002060"/>
          <w:sz w:val="26"/>
          <w:szCs w:val="26"/>
        </w:rPr>
        <w:t>Nếu lớp học nào không theo tiến độ đào tạo chung (có thời gian học khác tiến</w:t>
      </w:r>
      <w:r w:rsidRPr="002B28A2">
        <w:rPr>
          <w:rFonts w:ascii="Cambria" w:hAnsi="Cambria"/>
          <w:i/>
          <w:sz w:val="26"/>
          <w:szCs w:val="26"/>
        </w:rPr>
        <w:t xml:space="preserve"> </w:t>
      </w:r>
      <w:r w:rsidRPr="002B28A2">
        <w:rPr>
          <w:rFonts w:ascii="Cambria" w:hAnsi="Cambria"/>
          <w:i/>
          <w:color w:val="002060"/>
          <w:sz w:val="26"/>
          <w:szCs w:val="26"/>
        </w:rPr>
        <w:t xml:space="preserve">độ chung) thì </w:t>
      </w:r>
      <w:r w:rsidR="00257502">
        <w:rPr>
          <w:rFonts w:ascii="Cambria" w:hAnsi="Cambria"/>
          <w:i/>
          <w:color w:val="002060"/>
          <w:sz w:val="26"/>
          <w:szCs w:val="26"/>
        </w:rPr>
        <w:t>thự hiện thao tác:</w:t>
      </w:r>
      <w:r w:rsidRPr="002B28A2">
        <w:rPr>
          <w:rFonts w:ascii="Cambria" w:hAnsi="Cambria"/>
          <w:i/>
          <w:color w:val="002060"/>
          <w:sz w:val="26"/>
          <w:szCs w:val="26"/>
        </w:rPr>
        <w:t xml:space="preserve">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t xml:space="preserve">Thời khóa biểu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sym w:font="Wingdings" w:char="F0E0"/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t xml:space="preserve"> Quản lý kế hoạch đào tạo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sym w:font="Wingdings" w:char="F0E0"/>
      </w:r>
      <w:r w:rsidRPr="002B28A2">
        <w:rPr>
          <w:rFonts w:ascii="Cambria" w:hAnsi="Cambria"/>
          <w:b/>
          <w:i/>
          <w:sz w:val="26"/>
          <w:szCs w:val="26"/>
        </w:rPr>
        <w:t xml:space="preserve">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t>Điều chỉnh tiến độ đào tạo theo lớp danh nghĩa</w:t>
      </w:r>
      <w:r w:rsidRPr="002B28A2">
        <w:rPr>
          <w:rFonts w:ascii="Cambria" w:hAnsi="Cambria"/>
          <w:i/>
          <w:color w:val="002060"/>
          <w:sz w:val="26"/>
          <w:szCs w:val="26"/>
        </w:rPr>
        <w:t xml:space="preserve"> để cập nhật lại tiến độ riêng</w:t>
      </w:r>
      <w:r>
        <w:rPr>
          <w:rFonts w:ascii="Cambria" w:hAnsi="Cambria"/>
          <w:i/>
          <w:color w:val="002060"/>
          <w:sz w:val="26"/>
          <w:szCs w:val="26"/>
        </w:rPr>
        <w:t xml:space="preserve"> như </w:t>
      </w:r>
      <w:r w:rsidR="001166E5">
        <w:rPr>
          <w:rFonts w:ascii="Cambria" w:hAnsi="Cambria"/>
          <w:i/>
          <w:color w:val="002060"/>
          <w:sz w:val="26"/>
          <w:szCs w:val="26"/>
        </w:rPr>
        <w:t xml:space="preserve">hình </w:t>
      </w:r>
      <w:r>
        <w:rPr>
          <w:rFonts w:ascii="Cambria" w:hAnsi="Cambria"/>
          <w:i/>
          <w:color w:val="002060"/>
          <w:sz w:val="26"/>
          <w:szCs w:val="26"/>
        </w:rPr>
        <w:t>sau:</w:t>
      </w:r>
    </w:p>
    <w:p w14:paraId="21B68E9E" w14:textId="49523B40" w:rsidR="002B28A2" w:rsidRDefault="002B28A2" w:rsidP="002B28A2">
      <w:pPr>
        <w:rPr>
          <w:rFonts w:ascii="Cambria" w:hAnsi="Cambria"/>
          <w:i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2B7DEF6" wp14:editId="04D54DD6">
            <wp:extent cx="5943600" cy="29235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7B2E8" w14:textId="3FE5F7E1" w:rsidR="002B28A2" w:rsidRDefault="002B28A2" w:rsidP="002B28A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lớp học để cập nhật tiến độ riêng</w:t>
      </w:r>
    </w:p>
    <w:p w14:paraId="7B57109C" w14:textId="6EF7F185" w:rsidR="002B28A2" w:rsidRDefault="00A62CD0" w:rsidP="002B28A2">
      <w:pPr>
        <w:jc w:val="center"/>
        <w:rPr>
          <w:rFonts w:ascii="Cambria" w:hAnsi="Cambria"/>
          <w:i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38F968A3" wp14:editId="2CCCF892">
            <wp:extent cx="5943600" cy="291973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92C52" w14:textId="2C561924" w:rsidR="00257502" w:rsidRDefault="00A62CD0" w:rsidP="00213C39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 w:rsidR="000F3247"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Điều chỉnh tiến độ riêng</w:t>
      </w:r>
    </w:p>
    <w:p w14:paraId="6E2E6C32" w14:textId="77777777" w:rsidR="001B7E8E" w:rsidRPr="00213C39" w:rsidRDefault="001B7E8E" w:rsidP="00213C39">
      <w:pPr>
        <w:jc w:val="center"/>
        <w:rPr>
          <w:rFonts w:ascii="Cambria" w:hAnsi="Cambria"/>
          <w:color w:val="002060"/>
          <w:sz w:val="26"/>
          <w:szCs w:val="26"/>
        </w:rPr>
      </w:pPr>
    </w:p>
    <w:bookmarkEnd w:id="0"/>
    <w:p w14:paraId="2AC11087" w14:textId="2E236665" w:rsidR="00762BA7" w:rsidRPr="00D0220E" w:rsidRDefault="00762BA7" w:rsidP="00762BA7">
      <w:pPr>
        <w:rPr>
          <w:rFonts w:ascii="Cambria" w:hAnsi="Cambria"/>
          <w:b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 w:rsidR="00303FD8">
        <w:rPr>
          <w:rFonts w:ascii="Cambria" w:hAnsi="Cambria"/>
          <w:b/>
          <w:color w:val="002060"/>
          <w:sz w:val="26"/>
          <w:szCs w:val="26"/>
          <w:u w:val="single"/>
        </w:rPr>
        <w:t>5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Xếp thời khóa biểu</w:t>
      </w:r>
    </w:p>
    <w:p w14:paraId="4BA3D931" w14:textId="77777777" w:rsidR="00762BA7" w:rsidRPr="00D0220E" w:rsidRDefault="00762BA7" w:rsidP="00762BA7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Thời khóa biểu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lịch học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Xếp lịch học theo tuần</w:t>
      </w:r>
    </w:p>
    <w:p w14:paraId="67D017F2" w14:textId="77777777" w:rsidR="00762BA7" w:rsidRDefault="00762BA7" w:rsidP="00762BA7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77651F2" wp14:editId="61325E18">
            <wp:extent cx="5943600" cy="2927985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39560" w14:textId="77777777" w:rsidR="00762BA7" w:rsidRDefault="00762BA7" w:rsidP="00762BA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Thực hiện xếp lịch học</w:t>
      </w:r>
    </w:p>
    <w:p w14:paraId="16F66463" w14:textId="77777777" w:rsidR="00762BA7" w:rsidRDefault="00762BA7" w:rsidP="00762BA7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450ACDD" wp14:editId="06047494">
            <wp:extent cx="5943600" cy="29324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5DBA5" w14:textId="77777777" w:rsidR="00762BA7" w:rsidRDefault="00762BA7" w:rsidP="00762BA7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giảng viên giảng dạy hoặc giảng viên dự kiến</w:t>
      </w:r>
    </w:p>
    <w:p w14:paraId="15780CD4" w14:textId="77777777" w:rsidR="00762BA7" w:rsidRDefault="00762BA7" w:rsidP="00762BA7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noProof/>
        </w:rPr>
        <w:lastRenderedPageBreak/>
        <w:drawing>
          <wp:inline distT="0" distB="0" distL="0" distR="0" wp14:anchorId="73F90085" wp14:editId="3295D558">
            <wp:extent cx="5943600" cy="2927985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8EEC2" w14:textId="632EF1F5" w:rsidR="00762BA7" w:rsidRDefault="00762BA7" w:rsidP="00762BA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sao chép lịch học sang tuần sau hoặc đến hết tiến độ</w:t>
      </w:r>
    </w:p>
    <w:p w14:paraId="4C82DD48" w14:textId="77777777" w:rsidR="001B7E8E" w:rsidRPr="00762BA7" w:rsidRDefault="001B7E8E" w:rsidP="00762BA7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18D6B81C" w14:textId="69FED981" w:rsidR="00043F67" w:rsidRPr="002D7AA3" w:rsidRDefault="00043F67" w:rsidP="00043F67">
      <w:pPr>
        <w:rPr>
          <w:rFonts w:ascii="Cambria" w:hAnsi="Cambria"/>
          <w:b/>
          <w:color w:val="002060"/>
          <w:sz w:val="26"/>
          <w:szCs w:val="26"/>
        </w:rPr>
      </w:pPr>
      <w:r w:rsidRPr="00E16A2B">
        <w:rPr>
          <w:rFonts w:ascii="Cambria" w:hAnsi="Cambria"/>
          <w:b/>
          <w:color w:val="002060"/>
          <w:sz w:val="26"/>
          <w:szCs w:val="26"/>
          <w:u w:val="single"/>
        </w:rPr>
        <w:t>Bướ</w:t>
      </w:r>
      <w:r w:rsidR="00303FD8" w:rsidRPr="00E16A2B">
        <w:rPr>
          <w:rFonts w:ascii="Cambria" w:hAnsi="Cambria"/>
          <w:b/>
          <w:color w:val="002060"/>
          <w:sz w:val="26"/>
          <w:szCs w:val="26"/>
          <w:u w:val="single"/>
        </w:rPr>
        <w:t>c 6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303FD8" w:rsidRPr="002D7AA3">
        <w:rPr>
          <w:rFonts w:ascii="Cambria" w:hAnsi="Cambria"/>
          <w:b/>
          <w:color w:val="002060"/>
          <w:sz w:val="26"/>
          <w:szCs w:val="26"/>
        </w:rPr>
        <w:t>Chuyển trạng thái lớp học phần về “Đã khoá”</w:t>
      </w:r>
      <w:r w:rsidRPr="002D7AA3">
        <w:rPr>
          <w:rFonts w:ascii="Cambria" w:hAnsi="Cambria"/>
          <w:b/>
          <w:color w:val="002060"/>
          <w:sz w:val="26"/>
          <w:szCs w:val="26"/>
        </w:rPr>
        <w:t>.</w:t>
      </w:r>
    </w:p>
    <w:p w14:paraId="7F316496" w14:textId="24ECCC86" w:rsidR="00043F67" w:rsidRPr="002D7AA3" w:rsidRDefault="00043F67" w:rsidP="00043F67">
      <w:pPr>
        <w:rPr>
          <w:rFonts w:ascii="Cambria" w:hAnsi="Cambria"/>
          <w:b/>
          <w:i/>
          <w:color w:val="C0000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Thời khóa biểu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Quản lý môn học – lớp học phần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Quản lý lớp học phần</w:t>
      </w:r>
    </w:p>
    <w:p w14:paraId="1EB5A120" w14:textId="44B1D59C" w:rsidR="00272D8D" w:rsidRDefault="002D7AA3" w:rsidP="00043F67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755C9BE2" wp14:editId="3CCE7841">
            <wp:extent cx="5943600" cy="292354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9FE41" w14:textId="77777777" w:rsidR="00762BA7" w:rsidRDefault="00762BA7" w:rsidP="0053572A">
      <w:pPr>
        <w:jc w:val="center"/>
        <w:rPr>
          <w:rFonts w:ascii="Cambria" w:hAnsi="Cambria"/>
          <w:color w:val="002060"/>
          <w:sz w:val="26"/>
          <w:szCs w:val="26"/>
        </w:rPr>
      </w:pPr>
    </w:p>
    <w:sectPr w:rsidR="00762BA7" w:rsidSect="003B0F36">
      <w:footerReference w:type="even" r:id="rId36"/>
      <w:footerReference w:type="default" r:id="rId37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E8F6E" w14:textId="77777777" w:rsidR="003D73A5" w:rsidRDefault="003D73A5">
      <w:pPr>
        <w:spacing w:after="0" w:line="240" w:lineRule="auto"/>
      </w:pPr>
      <w:r>
        <w:separator/>
      </w:r>
    </w:p>
  </w:endnote>
  <w:endnote w:type="continuationSeparator" w:id="0">
    <w:p w14:paraId="428D6EC8" w14:textId="77777777" w:rsidR="003D73A5" w:rsidRDefault="003D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3D73A5" w:rsidRDefault="003D73A5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3D73A5" w:rsidRDefault="003D73A5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3D73A5" w:rsidRPr="0018218D" w:rsidRDefault="003D73A5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E16A2B">
      <w:rPr>
        <w:rStyle w:val="PageNumber"/>
        <w:b/>
        <w:noProof/>
      </w:rPr>
      <w:t>2</w:t>
    </w:r>
    <w:r w:rsidRPr="0018218D">
      <w:rPr>
        <w:rStyle w:val="PageNumber"/>
        <w:b/>
      </w:rPr>
      <w:fldChar w:fldCharType="end"/>
    </w:r>
  </w:p>
  <w:p w14:paraId="1EF8D916" w14:textId="22EBFCD8" w:rsidR="003D73A5" w:rsidRPr="003E0C8B" w:rsidRDefault="003D73A5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9DF4A" w14:textId="77777777" w:rsidR="003D73A5" w:rsidRDefault="003D73A5">
      <w:pPr>
        <w:spacing w:after="0" w:line="240" w:lineRule="auto"/>
      </w:pPr>
      <w:r>
        <w:separator/>
      </w:r>
    </w:p>
  </w:footnote>
  <w:footnote w:type="continuationSeparator" w:id="0">
    <w:p w14:paraId="606521B6" w14:textId="77777777" w:rsidR="003D73A5" w:rsidRDefault="003D7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4"/>
  </w:num>
  <w:num w:numId="7">
    <w:abstractNumId w:val="12"/>
  </w:num>
  <w:num w:numId="8">
    <w:abstractNumId w:val="3"/>
  </w:num>
  <w:num w:numId="9">
    <w:abstractNumId w:val="16"/>
  </w:num>
  <w:num w:numId="10">
    <w:abstractNumId w:val="20"/>
  </w:num>
  <w:num w:numId="11">
    <w:abstractNumId w:val="23"/>
  </w:num>
  <w:num w:numId="12">
    <w:abstractNumId w:val="1"/>
  </w:num>
  <w:num w:numId="13">
    <w:abstractNumId w:val="13"/>
  </w:num>
  <w:num w:numId="14">
    <w:abstractNumId w:val="4"/>
  </w:num>
  <w:num w:numId="15">
    <w:abstractNumId w:val="18"/>
  </w:num>
  <w:num w:numId="16">
    <w:abstractNumId w:val="7"/>
  </w:num>
  <w:num w:numId="17">
    <w:abstractNumId w:val="5"/>
  </w:num>
  <w:num w:numId="18">
    <w:abstractNumId w:val="15"/>
  </w:num>
  <w:num w:numId="19">
    <w:abstractNumId w:val="24"/>
  </w:num>
  <w:num w:numId="20">
    <w:abstractNumId w:val="17"/>
  </w:num>
  <w:num w:numId="21">
    <w:abstractNumId w:val="21"/>
  </w:num>
  <w:num w:numId="22">
    <w:abstractNumId w:val="10"/>
  </w:num>
  <w:num w:numId="23">
    <w:abstractNumId w:val="8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77E31"/>
    <w:rsid w:val="00082442"/>
    <w:rsid w:val="00082E51"/>
    <w:rsid w:val="000904F1"/>
    <w:rsid w:val="00092D0D"/>
    <w:rsid w:val="000B331F"/>
    <w:rsid w:val="000C0ACF"/>
    <w:rsid w:val="000D0E13"/>
    <w:rsid w:val="000D3967"/>
    <w:rsid w:val="000E041D"/>
    <w:rsid w:val="000E570C"/>
    <w:rsid w:val="000F3247"/>
    <w:rsid w:val="000F7657"/>
    <w:rsid w:val="00102702"/>
    <w:rsid w:val="0010332B"/>
    <w:rsid w:val="001166E5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74E8"/>
    <w:rsid w:val="001502CF"/>
    <w:rsid w:val="00152CBC"/>
    <w:rsid w:val="00155B8E"/>
    <w:rsid w:val="00163E65"/>
    <w:rsid w:val="0017099F"/>
    <w:rsid w:val="00172010"/>
    <w:rsid w:val="0018218D"/>
    <w:rsid w:val="00191225"/>
    <w:rsid w:val="00193ADB"/>
    <w:rsid w:val="001975C7"/>
    <w:rsid w:val="00197D93"/>
    <w:rsid w:val="001A0704"/>
    <w:rsid w:val="001A42C7"/>
    <w:rsid w:val="001A4A52"/>
    <w:rsid w:val="001A4A65"/>
    <w:rsid w:val="001B7E8E"/>
    <w:rsid w:val="001C0516"/>
    <w:rsid w:val="001C183C"/>
    <w:rsid w:val="001D199A"/>
    <w:rsid w:val="001D2FD2"/>
    <w:rsid w:val="001E63BB"/>
    <w:rsid w:val="001E6773"/>
    <w:rsid w:val="001F2D29"/>
    <w:rsid w:val="001F344F"/>
    <w:rsid w:val="001F55D4"/>
    <w:rsid w:val="001F6D19"/>
    <w:rsid w:val="00202121"/>
    <w:rsid w:val="00207AFD"/>
    <w:rsid w:val="0021092C"/>
    <w:rsid w:val="00212FA3"/>
    <w:rsid w:val="00213C39"/>
    <w:rsid w:val="00221867"/>
    <w:rsid w:val="0022330D"/>
    <w:rsid w:val="002248CC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B5A1B"/>
    <w:rsid w:val="002C703C"/>
    <w:rsid w:val="002D17A2"/>
    <w:rsid w:val="002D7AA3"/>
    <w:rsid w:val="002E3C8E"/>
    <w:rsid w:val="002F70E1"/>
    <w:rsid w:val="003001C4"/>
    <w:rsid w:val="00303FD8"/>
    <w:rsid w:val="00304795"/>
    <w:rsid w:val="0030553F"/>
    <w:rsid w:val="00306151"/>
    <w:rsid w:val="0031353F"/>
    <w:rsid w:val="0031688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3A5"/>
    <w:rsid w:val="003D78A4"/>
    <w:rsid w:val="003E0C8B"/>
    <w:rsid w:val="003E50B6"/>
    <w:rsid w:val="003F02BD"/>
    <w:rsid w:val="00404D28"/>
    <w:rsid w:val="00414108"/>
    <w:rsid w:val="004167E7"/>
    <w:rsid w:val="00417291"/>
    <w:rsid w:val="004226E5"/>
    <w:rsid w:val="004348F2"/>
    <w:rsid w:val="00440CFE"/>
    <w:rsid w:val="00446B60"/>
    <w:rsid w:val="00451BD9"/>
    <w:rsid w:val="004617F1"/>
    <w:rsid w:val="00465473"/>
    <w:rsid w:val="00466423"/>
    <w:rsid w:val="0048063D"/>
    <w:rsid w:val="004A48DC"/>
    <w:rsid w:val="004B18CB"/>
    <w:rsid w:val="004C2FCF"/>
    <w:rsid w:val="004D1B59"/>
    <w:rsid w:val="004E56D8"/>
    <w:rsid w:val="004F50AE"/>
    <w:rsid w:val="0050362D"/>
    <w:rsid w:val="00517ECC"/>
    <w:rsid w:val="005216BB"/>
    <w:rsid w:val="00521C5E"/>
    <w:rsid w:val="0052255D"/>
    <w:rsid w:val="00524B4B"/>
    <w:rsid w:val="00530994"/>
    <w:rsid w:val="0053572A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A3C52"/>
    <w:rsid w:val="005B2305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603582"/>
    <w:rsid w:val="00612D41"/>
    <w:rsid w:val="00614EEF"/>
    <w:rsid w:val="00614F73"/>
    <w:rsid w:val="00616BBE"/>
    <w:rsid w:val="006178AC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A5A98"/>
    <w:rsid w:val="006C36EE"/>
    <w:rsid w:val="006D0140"/>
    <w:rsid w:val="006F02A1"/>
    <w:rsid w:val="006F6DA6"/>
    <w:rsid w:val="006F7C40"/>
    <w:rsid w:val="00704016"/>
    <w:rsid w:val="00711343"/>
    <w:rsid w:val="00712A66"/>
    <w:rsid w:val="00717165"/>
    <w:rsid w:val="00722D86"/>
    <w:rsid w:val="0073169C"/>
    <w:rsid w:val="00734845"/>
    <w:rsid w:val="00741D12"/>
    <w:rsid w:val="007473AB"/>
    <w:rsid w:val="00752A7C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D76F1"/>
    <w:rsid w:val="007E0C0E"/>
    <w:rsid w:val="007E0FDB"/>
    <w:rsid w:val="007F57C0"/>
    <w:rsid w:val="00812C65"/>
    <w:rsid w:val="0083025F"/>
    <w:rsid w:val="00833CB7"/>
    <w:rsid w:val="00833E89"/>
    <w:rsid w:val="00836035"/>
    <w:rsid w:val="00845F6D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4E6C"/>
    <w:rsid w:val="008A5DC5"/>
    <w:rsid w:val="008B0DCF"/>
    <w:rsid w:val="008B2EEB"/>
    <w:rsid w:val="008B6013"/>
    <w:rsid w:val="008C1240"/>
    <w:rsid w:val="008D3980"/>
    <w:rsid w:val="008F482B"/>
    <w:rsid w:val="008F5B90"/>
    <w:rsid w:val="0090500B"/>
    <w:rsid w:val="00905A20"/>
    <w:rsid w:val="0091071F"/>
    <w:rsid w:val="0092210F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75CAE"/>
    <w:rsid w:val="00980DDD"/>
    <w:rsid w:val="00984879"/>
    <w:rsid w:val="009848AC"/>
    <w:rsid w:val="00997AC4"/>
    <w:rsid w:val="009A52A8"/>
    <w:rsid w:val="009C3C57"/>
    <w:rsid w:val="009C4D1F"/>
    <w:rsid w:val="009C62CA"/>
    <w:rsid w:val="009D07A2"/>
    <w:rsid w:val="009F07EB"/>
    <w:rsid w:val="009F10A2"/>
    <w:rsid w:val="009F5157"/>
    <w:rsid w:val="009F62F0"/>
    <w:rsid w:val="00A04073"/>
    <w:rsid w:val="00A07397"/>
    <w:rsid w:val="00A10600"/>
    <w:rsid w:val="00A14344"/>
    <w:rsid w:val="00A32266"/>
    <w:rsid w:val="00A42103"/>
    <w:rsid w:val="00A46913"/>
    <w:rsid w:val="00A526DF"/>
    <w:rsid w:val="00A540AE"/>
    <w:rsid w:val="00A60B52"/>
    <w:rsid w:val="00A62CD0"/>
    <w:rsid w:val="00A64497"/>
    <w:rsid w:val="00A65D66"/>
    <w:rsid w:val="00A67DC4"/>
    <w:rsid w:val="00A701E3"/>
    <w:rsid w:val="00A74EED"/>
    <w:rsid w:val="00A83AB9"/>
    <w:rsid w:val="00A9448F"/>
    <w:rsid w:val="00A9715D"/>
    <w:rsid w:val="00AA1BBD"/>
    <w:rsid w:val="00AC48AF"/>
    <w:rsid w:val="00AC4985"/>
    <w:rsid w:val="00AC60C4"/>
    <w:rsid w:val="00AE127D"/>
    <w:rsid w:val="00AE5C73"/>
    <w:rsid w:val="00AF5AE5"/>
    <w:rsid w:val="00B0132B"/>
    <w:rsid w:val="00B12708"/>
    <w:rsid w:val="00B24705"/>
    <w:rsid w:val="00B25928"/>
    <w:rsid w:val="00B30463"/>
    <w:rsid w:val="00B41061"/>
    <w:rsid w:val="00B46BB1"/>
    <w:rsid w:val="00B615D0"/>
    <w:rsid w:val="00B72B84"/>
    <w:rsid w:val="00B844CD"/>
    <w:rsid w:val="00B86324"/>
    <w:rsid w:val="00B86DFD"/>
    <w:rsid w:val="00BA44F7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15973"/>
    <w:rsid w:val="00C17547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1D63"/>
    <w:rsid w:val="00D0220E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72AF1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810"/>
    <w:rsid w:val="00DF5E36"/>
    <w:rsid w:val="00E0700D"/>
    <w:rsid w:val="00E102D5"/>
    <w:rsid w:val="00E16A2B"/>
    <w:rsid w:val="00E213A1"/>
    <w:rsid w:val="00E27B51"/>
    <w:rsid w:val="00E31472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A6D2E"/>
    <w:rsid w:val="00EA7EAE"/>
    <w:rsid w:val="00EB0AA9"/>
    <w:rsid w:val="00EB33C9"/>
    <w:rsid w:val="00ED640C"/>
    <w:rsid w:val="00ED6C47"/>
    <w:rsid w:val="00EE25C1"/>
    <w:rsid w:val="00F12316"/>
    <w:rsid w:val="00F20D4C"/>
    <w:rsid w:val="00F5044B"/>
    <w:rsid w:val="00F50596"/>
    <w:rsid w:val="00F6244A"/>
    <w:rsid w:val="00F72EA8"/>
    <w:rsid w:val="00F87028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AB3DB2-5CC7-47F6-B636-676036CC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523</TotalTime>
  <Pages>11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TEST03</cp:lastModifiedBy>
  <cp:revision>206</cp:revision>
  <cp:lastPrinted>2014-10-25T11:05:00Z</cp:lastPrinted>
  <dcterms:created xsi:type="dcterms:W3CDTF">2015-01-06T09:03:00Z</dcterms:created>
  <dcterms:modified xsi:type="dcterms:W3CDTF">2015-01-16T09:27:00Z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